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740" w:type="dxa"/>
        <w:tblLook w:val="00A0"/>
      </w:tblPr>
      <w:tblGrid>
        <w:gridCol w:w="4503"/>
        <w:gridCol w:w="1701"/>
        <w:gridCol w:w="4536"/>
      </w:tblGrid>
      <w:tr w:rsidR="00D058ED" w:rsidRPr="00515EC6" w:rsidTr="00515EC6">
        <w:trPr>
          <w:trHeight w:val="1467"/>
        </w:trPr>
        <w:tc>
          <w:tcPr>
            <w:tcW w:w="4503" w:type="dxa"/>
          </w:tcPr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15EC6">
              <w:rPr>
                <w:rFonts w:ascii="Times New Roman" w:hAnsi="Times New Roman"/>
                <w:color w:val="0069A9"/>
                <w:shd w:val="clear" w:color="auto" w:fill="FFFFFF"/>
              </w:rPr>
              <w:t xml:space="preserve">     </w:t>
            </w:r>
            <w:r w:rsidRPr="00515EC6">
              <w:rPr>
                <w:rFonts w:ascii="Times New Roman" w:hAnsi="Times New Roman"/>
                <w:b/>
              </w:rPr>
              <w:t>ИСПОЛНИТЕЛЬНЫЙ  КОМИТЕТ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be-BY"/>
              </w:rPr>
            </w:pPr>
            <w:r w:rsidRPr="00515EC6">
              <w:rPr>
                <w:rFonts w:ascii="Times New Roman" w:hAnsi="Times New Roman"/>
                <w:b/>
                <w:lang w:val="be-BY"/>
              </w:rPr>
              <w:t>ГОРОДА  КАЗАНИ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15EC6">
              <w:rPr>
                <w:rFonts w:ascii="Times New Roman" w:hAnsi="Times New Roman"/>
                <w:b/>
                <w:sz w:val="32"/>
                <w:szCs w:val="32"/>
              </w:rPr>
              <w:t>ШКОЛА № 87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515EC6">
              <w:rPr>
                <w:rFonts w:ascii="Times New Roman" w:hAnsi="Times New Roman"/>
                <w:b/>
              </w:rPr>
              <w:t>МОСКОВСКИЙ РАЙОН</w:t>
            </w:r>
          </w:p>
        </w:tc>
        <w:tc>
          <w:tcPr>
            <w:tcW w:w="1701" w:type="dxa"/>
          </w:tcPr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15EC6"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9.5pt;height:49.5pt;visibility:visible">
                  <v:imagedata r:id="rId4" o:title=""/>
                </v:shape>
              </w:pict>
            </w:r>
          </w:p>
        </w:tc>
        <w:tc>
          <w:tcPr>
            <w:tcW w:w="4536" w:type="dxa"/>
          </w:tcPr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15EC6">
              <w:rPr>
                <w:rFonts w:ascii="Times New Roman" w:hAnsi="Times New Roman"/>
                <w:b/>
              </w:rPr>
              <w:t>КАЗАН  ШӘҺӘРЕ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15EC6">
              <w:rPr>
                <w:rFonts w:ascii="Times New Roman" w:hAnsi="Times New Roman"/>
                <w:b/>
              </w:rPr>
              <w:t>БАШКАРМА  КОМИТЕТЫ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15EC6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87 нче МӘКТӘП</w:t>
            </w:r>
          </w:p>
          <w:p w:rsidR="00D058ED" w:rsidRPr="00515EC6" w:rsidRDefault="00D058ED" w:rsidP="00515EC6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lang w:val="tt-RU"/>
              </w:rPr>
            </w:pPr>
            <w:r w:rsidRPr="00515EC6">
              <w:rPr>
                <w:rFonts w:ascii="Times New Roman" w:hAnsi="Times New Roman"/>
                <w:b/>
              </w:rPr>
              <w:t>МӘСКӘҮ РАЙОНЫ</w:t>
            </w:r>
          </w:p>
        </w:tc>
      </w:tr>
    </w:tbl>
    <w:p w:rsidR="00D058ED" w:rsidRDefault="00D058ED" w:rsidP="00515EC6">
      <w:pPr>
        <w:rPr>
          <w:sz w:val="16"/>
          <w:szCs w:val="16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15EC6">
        <w:rPr>
          <w:rFonts w:ascii="Times New Roman" w:hAnsi="Times New Roman"/>
          <w:sz w:val="16"/>
          <w:szCs w:val="16"/>
        </w:rPr>
        <w:t>Серова ул., 12 а, г.Казань Республика Татарстан, 420102                         Серов ур., 12а, Казан ., Татарстан Республикасы</w:t>
      </w:r>
      <w:r>
        <w:rPr>
          <w:sz w:val="16"/>
          <w:szCs w:val="16"/>
        </w:rPr>
        <w:t>, 420102</w:t>
      </w:r>
    </w:p>
    <w:p w:rsidR="00D058ED" w:rsidRDefault="00D058ED" w:rsidP="00515EC6">
      <w:pPr>
        <w:tabs>
          <w:tab w:val="left" w:pos="142"/>
        </w:tabs>
        <w:contextualSpacing/>
        <w:rPr>
          <w:b/>
          <w:sz w:val="16"/>
          <w:szCs w:val="16"/>
        </w:rPr>
      </w:pPr>
      <w:r>
        <w:rPr>
          <w:sz w:val="16"/>
          <w:szCs w:val="16"/>
          <w:lang w:val="tt-RU"/>
        </w:rPr>
        <w:t xml:space="preserve">                                                                       </w:t>
      </w:r>
      <w:r>
        <w:rPr>
          <w:sz w:val="16"/>
          <w:szCs w:val="16"/>
        </w:rPr>
        <w:t xml:space="preserve">тел/факс (843) 560-73-34                          </w:t>
      </w:r>
      <w:r>
        <w:rPr>
          <w:sz w:val="16"/>
          <w:szCs w:val="16"/>
          <w:lang w:val="en-US"/>
        </w:rPr>
        <w:t>E</w:t>
      </w:r>
      <w:r w:rsidRPr="004F4723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5" w:history="1">
        <w:r>
          <w:rPr>
            <w:rStyle w:val="Hyperlink"/>
            <w:color w:val="0563C1"/>
            <w:sz w:val="16"/>
            <w:szCs w:val="16"/>
            <w:lang w:val="en-US"/>
          </w:rPr>
          <w:t>S</w:t>
        </w:r>
        <w:r>
          <w:rPr>
            <w:rStyle w:val="Hyperlink"/>
            <w:color w:val="0563C1"/>
            <w:sz w:val="16"/>
            <w:szCs w:val="16"/>
          </w:rPr>
          <w:t>87.</w:t>
        </w:r>
        <w:r>
          <w:rPr>
            <w:rStyle w:val="Hyperlink"/>
            <w:color w:val="0563C1"/>
            <w:sz w:val="16"/>
            <w:szCs w:val="16"/>
            <w:lang w:val="en-US"/>
          </w:rPr>
          <w:t>kzn</w:t>
        </w:r>
        <w:r>
          <w:rPr>
            <w:rStyle w:val="Hyperlink"/>
            <w:color w:val="0563C1"/>
            <w:sz w:val="16"/>
            <w:szCs w:val="16"/>
          </w:rPr>
          <w:t>@</w:t>
        </w:r>
        <w:r>
          <w:rPr>
            <w:rStyle w:val="Hyperlink"/>
            <w:color w:val="0563C1"/>
            <w:sz w:val="16"/>
            <w:szCs w:val="16"/>
            <w:lang w:val="en-US"/>
          </w:rPr>
          <w:t>tatar</w:t>
        </w:r>
        <w:r>
          <w:rPr>
            <w:rStyle w:val="Hyperlink"/>
            <w:color w:val="0563C1"/>
            <w:sz w:val="16"/>
            <w:szCs w:val="16"/>
          </w:rPr>
          <w:t>.</w:t>
        </w:r>
        <w:r>
          <w:rPr>
            <w:rStyle w:val="Hyperlink"/>
            <w:color w:val="0563C1"/>
            <w:sz w:val="16"/>
            <w:szCs w:val="16"/>
            <w:lang w:val="en-US"/>
          </w:rPr>
          <w:t>ru</w:t>
        </w:r>
      </w:hyperlink>
      <w:r>
        <w:rPr>
          <w:b/>
          <w:sz w:val="16"/>
          <w:szCs w:val="16"/>
        </w:rPr>
        <w:t xml:space="preserve"> </w:t>
      </w:r>
    </w:p>
    <w:p w:rsidR="00D058ED" w:rsidRDefault="00D058ED" w:rsidP="00515EC6">
      <w:pPr>
        <w:pBdr>
          <w:bottom w:val="single" w:sz="12" w:space="1" w:color="auto"/>
        </w:pBdr>
        <w:tabs>
          <w:tab w:val="left" w:pos="142"/>
        </w:tabs>
        <w:contextualSpacing/>
        <w:jc w:val="center"/>
        <w:rPr>
          <w:sz w:val="16"/>
          <w:szCs w:val="16"/>
        </w:rPr>
      </w:pPr>
    </w:p>
    <w:p w:rsidR="00D058ED" w:rsidRDefault="00D058ED" w:rsidP="00C347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D058ED" w:rsidRPr="00435E05" w:rsidRDefault="00D058ED" w:rsidP="00435E05">
      <w:pPr>
        <w:jc w:val="center"/>
        <w:rPr>
          <w:rFonts w:ascii="Times New Roman" w:hAnsi="Times New Roman"/>
          <w:sz w:val="28"/>
          <w:szCs w:val="28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</w:r>
      <w:r w:rsidRPr="00435E05">
        <w:rPr>
          <w:rFonts w:ascii="Times New Roman" w:hAnsi="Times New Roman"/>
          <w:sz w:val="28"/>
          <w:szCs w:val="28"/>
        </w:rPr>
        <w:t xml:space="preserve"> самообследования  МБОУ  «Средняя общеобразовательная русско-татарская школа №87» Московского района г. Казани.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050"/>
        <w:gridCol w:w="2328"/>
      </w:tblGrid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721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54,2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30,3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17,9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62,7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49,1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4,7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40A5F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A5F">
              <w:rPr>
                <w:rFonts w:ascii="Times New Roman" w:hAnsi="Times New Roman"/>
                <w:color w:val="000000"/>
                <w:sz w:val="24"/>
                <w:szCs w:val="24"/>
              </w:rPr>
              <w:t>105/14,56%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40A5F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A5F">
              <w:rPr>
                <w:rFonts w:ascii="Times New Roman" w:hAnsi="Times New Roman"/>
                <w:color w:val="000000"/>
                <w:sz w:val="24"/>
                <w:szCs w:val="24"/>
              </w:rPr>
              <w:t>27/3,74%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40A5F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A5F">
              <w:rPr>
                <w:rFonts w:ascii="Times New Roman" w:hAnsi="Times New Roman"/>
                <w:color w:val="000000"/>
                <w:sz w:val="24"/>
                <w:szCs w:val="24"/>
              </w:rPr>
              <w:t>22/3,051%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40A5F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A5F">
              <w:rPr>
                <w:rFonts w:ascii="Times New Roman" w:hAnsi="Times New Roman"/>
                <w:color w:val="000000"/>
                <w:sz w:val="24"/>
                <w:szCs w:val="24"/>
              </w:rPr>
              <w:t>5/0,69%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40A5F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A5F">
              <w:rPr>
                <w:rFonts w:ascii="Times New Roman" w:hAnsi="Times New Roman"/>
                <w:color w:val="000000"/>
                <w:sz w:val="24"/>
                <w:szCs w:val="24"/>
              </w:rPr>
              <w:t>0/0%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230 человек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31,9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93,8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93,8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B674E" w:rsidRDefault="00D058ED" w:rsidP="00FA03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74E">
              <w:rPr>
                <w:rFonts w:ascii="Times New Roman" w:hAnsi="Times New Roman"/>
                <w:color w:val="000000"/>
                <w:sz w:val="24"/>
                <w:szCs w:val="24"/>
              </w:rPr>
              <w:t>29/59,18%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53,06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20,4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28,5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20,4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32,6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B674E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B67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</w:rPr>
              <w:t>/14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2B674E" w:rsidRDefault="00D058ED" w:rsidP="000420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74E">
              <w:rPr>
                <w:rFonts w:ascii="Times New Roman" w:hAnsi="Times New Roman"/>
                <w:color w:val="000000"/>
                <w:sz w:val="24"/>
                <w:szCs w:val="24"/>
              </w:rPr>
              <w:t>50/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  <w:r w:rsidRPr="002B674E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 единиц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медиатекой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bookmarkStart w:id="0" w:name="_GoBack"/>
        <w:bookmarkEnd w:id="0"/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29,2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58ED" w:rsidRPr="00C34759" w:rsidTr="00341E81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4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58ED" w:rsidRPr="00C34759" w:rsidRDefault="00D058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3,7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D058ED" w:rsidRDefault="00D058ED">
      <w:pPr>
        <w:rPr>
          <w:rFonts w:ascii="Times New Roman" w:hAnsi="Times New Roman"/>
          <w:sz w:val="24"/>
          <w:szCs w:val="24"/>
        </w:rPr>
      </w:pPr>
    </w:p>
    <w:p w:rsidR="00D058ED" w:rsidRDefault="00D058ED" w:rsidP="00A848A5">
      <w:pPr>
        <w:rPr>
          <w:rFonts w:ascii="Times New Roman" w:hAnsi="Times New Roman"/>
          <w:sz w:val="24"/>
          <w:szCs w:val="24"/>
        </w:rPr>
      </w:pPr>
    </w:p>
    <w:p w:rsidR="00D058ED" w:rsidRPr="00A848A5" w:rsidRDefault="00D058ED" w:rsidP="00A848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Директор:                                   Л.Ф. Шарафуллина</w:t>
      </w:r>
    </w:p>
    <w:sectPr w:rsidR="00D058ED" w:rsidRPr="00A848A5" w:rsidSect="00341E81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759"/>
    <w:rsid w:val="0004204F"/>
    <w:rsid w:val="000611D9"/>
    <w:rsid w:val="00072F5D"/>
    <w:rsid w:val="00093477"/>
    <w:rsid w:val="00112674"/>
    <w:rsid w:val="00126102"/>
    <w:rsid w:val="00143F09"/>
    <w:rsid w:val="00155C59"/>
    <w:rsid w:val="001710AB"/>
    <w:rsid w:val="001871D2"/>
    <w:rsid w:val="001C46B2"/>
    <w:rsid w:val="00202D3B"/>
    <w:rsid w:val="00207435"/>
    <w:rsid w:val="00240A5F"/>
    <w:rsid w:val="00296ADF"/>
    <w:rsid w:val="002B402E"/>
    <w:rsid w:val="002B674E"/>
    <w:rsid w:val="003419ED"/>
    <w:rsid w:val="00341E81"/>
    <w:rsid w:val="0036264C"/>
    <w:rsid w:val="003725B1"/>
    <w:rsid w:val="00400673"/>
    <w:rsid w:val="0041776F"/>
    <w:rsid w:val="00427425"/>
    <w:rsid w:val="00435E05"/>
    <w:rsid w:val="004907AC"/>
    <w:rsid w:val="004C1269"/>
    <w:rsid w:val="004E3309"/>
    <w:rsid w:val="004F4723"/>
    <w:rsid w:val="005078A4"/>
    <w:rsid w:val="00515EC6"/>
    <w:rsid w:val="005523BB"/>
    <w:rsid w:val="0057563B"/>
    <w:rsid w:val="005F33CC"/>
    <w:rsid w:val="00663572"/>
    <w:rsid w:val="00663E6A"/>
    <w:rsid w:val="006A2B8A"/>
    <w:rsid w:val="00750FB2"/>
    <w:rsid w:val="007A4864"/>
    <w:rsid w:val="00847BCB"/>
    <w:rsid w:val="00906074"/>
    <w:rsid w:val="00974EE6"/>
    <w:rsid w:val="00986E83"/>
    <w:rsid w:val="009A637E"/>
    <w:rsid w:val="009B7F20"/>
    <w:rsid w:val="009D2220"/>
    <w:rsid w:val="009D5583"/>
    <w:rsid w:val="00A8017E"/>
    <w:rsid w:val="00A848A5"/>
    <w:rsid w:val="00AD4153"/>
    <w:rsid w:val="00B47BF1"/>
    <w:rsid w:val="00B74619"/>
    <w:rsid w:val="00B75018"/>
    <w:rsid w:val="00B843F9"/>
    <w:rsid w:val="00BD3F1B"/>
    <w:rsid w:val="00C076B1"/>
    <w:rsid w:val="00C14532"/>
    <w:rsid w:val="00C34759"/>
    <w:rsid w:val="00C528CF"/>
    <w:rsid w:val="00C67294"/>
    <w:rsid w:val="00CF030F"/>
    <w:rsid w:val="00D058ED"/>
    <w:rsid w:val="00E023FA"/>
    <w:rsid w:val="00E349E2"/>
    <w:rsid w:val="00E520FC"/>
    <w:rsid w:val="00E8728B"/>
    <w:rsid w:val="00ED15CA"/>
    <w:rsid w:val="00EF255C"/>
    <w:rsid w:val="00F21331"/>
    <w:rsid w:val="00F8417A"/>
    <w:rsid w:val="00FA03A6"/>
    <w:rsid w:val="00FB406F"/>
    <w:rsid w:val="00FF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759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5E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87.kzn@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5</Pages>
  <Words>1152</Words>
  <Characters>6573</Characters>
  <Application>Microsoft Office Outlook</Application>
  <DocSecurity>0</DocSecurity>
  <Lines>0</Lines>
  <Paragraphs>0</Paragraphs>
  <ScaleCrop>false</ScaleCrop>
  <Company>РОО Советского района г.Казани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1</cp:lastModifiedBy>
  <cp:revision>70</cp:revision>
  <cp:lastPrinted>2019-04-17T11:17:00Z</cp:lastPrinted>
  <dcterms:created xsi:type="dcterms:W3CDTF">2018-04-17T06:47:00Z</dcterms:created>
  <dcterms:modified xsi:type="dcterms:W3CDTF">2019-04-18T11:02:00Z</dcterms:modified>
</cp:coreProperties>
</file>